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DE5" w:rsidRDefault="008153E1">
      <w:pPr>
        <w:rPr>
          <w:vertAlign w:val="subscript"/>
        </w:rPr>
      </w:pPr>
      <w:r>
        <w:rPr>
          <w:noProof/>
          <w:vertAlign w:val="subscript"/>
        </w:rPr>
        <w:drawing>
          <wp:anchor distT="0" distB="0" distL="114300" distR="114300" simplePos="0" relativeHeight="251673087" behindDoc="0" locked="0" layoutInCell="1" allowOverlap="1" wp14:anchorId="32E3C596" wp14:editId="671FCFF9">
            <wp:simplePos x="0" y="0"/>
            <wp:positionH relativeFrom="column">
              <wp:posOffset>937044</wp:posOffset>
            </wp:positionH>
            <wp:positionV relativeFrom="paragraph">
              <wp:posOffset>-45821</wp:posOffset>
            </wp:positionV>
            <wp:extent cx="3121025" cy="2316480"/>
            <wp:effectExtent l="0" t="0" r="3175" b="76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dgeFrontBlankLoweredForHol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FBA">
        <w:rPr>
          <w:noProof/>
          <w:vertAlign w:val="subscript"/>
        </w:rPr>
        <w:drawing>
          <wp:anchor distT="0" distB="0" distL="114300" distR="114300" simplePos="0" relativeHeight="251674112" behindDoc="0" locked="0" layoutInCell="1" allowOverlap="1" wp14:anchorId="4392B002" wp14:editId="6D770ED8">
            <wp:simplePos x="0" y="0"/>
            <wp:positionH relativeFrom="column">
              <wp:posOffset>1214415</wp:posOffset>
            </wp:positionH>
            <wp:positionV relativeFrom="paragraph">
              <wp:posOffset>54771</wp:posOffset>
            </wp:positionV>
            <wp:extent cx="836017" cy="1149874"/>
            <wp:effectExtent l="109855" t="61595" r="55245" b="11239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005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5077" cy="1148581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68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891">
        <w:rPr>
          <w:noProof/>
          <w:vertAlign w:val="subscript"/>
        </w:rPr>
        <w:drawing>
          <wp:anchor distT="0" distB="0" distL="114300" distR="114300" simplePos="0" relativeHeight="251651584" behindDoc="1" locked="0" layoutInCell="1" allowOverlap="1" wp14:anchorId="14F38F6C" wp14:editId="5ED1D4F6">
            <wp:simplePos x="0" y="0"/>
            <wp:positionH relativeFrom="column">
              <wp:posOffset>1509160</wp:posOffset>
            </wp:positionH>
            <wp:positionV relativeFrom="paragraph">
              <wp:posOffset>-395612</wp:posOffset>
            </wp:positionV>
            <wp:extent cx="1937951" cy="3097100"/>
            <wp:effectExtent l="571500" t="0" r="558165" b="0"/>
            <wp:wrapNone/>
            <wp:docPr id="9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 l="27181" r="31478" b="1111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2810" cy="310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  <w:bookmarkStart w:id="0" w:name="_GoBack"/>
      <w:bookmarkEnd w:id="0"/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p w:rsidR="00FD5DE5" w:rsidRDefault="00FD5DE5">
      <w:pPr>
        <w:rPr>
          <w:vertAlign w:val="subscript"/>
        </w:rPr>
      </w:pPr>
    </w:p>
    <w:tbl>
      <w:tblPr>
        <w:tblStyle w:val="TableGrid"/>
        <w:tblpPr w:vertAnchor="page" w:horzAnchor="page" w:tblpX="1830" w:tblpY="649"/>
        <w:tblW w:w="4860" w:type="dxa"/>
        <w:shd w:val="clear" w:color="auto" w:fill="FFFF99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0"/>
      </w:tblGrid>
      <w:tr w:rsidR="00FD5DE5" w:rsidTr="00810FBA">
        <w:trPr>
          <w:trHeight w:hRule="exact" w:val="3060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-1" w:type="dxa"/>
              <w:right w:w="-1" w:type="dxa"/>
            </w:tcMar>
          </w:tcPr>
          <w:p w:rsidR="00FD5DE5" w:rsidRDefault="00810FBA" w:rsidP="0006735D">
            <w:pPr>
              <w:rPr>
                <w:vertAlign w:val="subscript"/>
              </w:rPr>
            </w:pPr>
            <w:r w:rsidRPr="00810FBA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4C7CC58A" wp14:editId="69B3123A">
                      <wp:simplePos x="0" y="0"/>
                      <wp:positionH relativeFrom="column">
                        <wp:posOffset>143537</wp:posOffset>
                      </wp:positionH>
                      <wp:positionV relativeFrom="paragraph">
                        <wp:posOffset>1068236</wp:posOffset>
                      </wp:positionV>
                      <wp:extent cx="914400" cy="646331"/>
                      <wp:effectExtent l="0" t="0" r="0" b="0"/>
                      <wp:wrapNone/>
                      <wp:docPr id="7" name="Text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914400" cy="646331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txbx>
                              <w:txbxContent>
                                <w:p w:rsidR="00810FBA" w:rsidRDefault="00810FBA" w:rsidP="00810FB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egoe Print" w:hAnsi="Segoe Print" w:cstheme="minorBidi"/>
                                      <w:b/>
                                      <w:bCs/>
                                      <w:color w:val="FF3300"/>
                                      <w:kern w:val="24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NCAR</w:t>
                                  </w:r>
                                </w:p>
                                <w:p w:rsidR="00810FBA" w:rsidRDefault="00810FBA" w:rsidP="00810FB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egoe Print" w:hAnsi="Segoe Print" w:cstheme="minorBidi"/>
                                      <w:b/>
                                      <w:bCs/>
                                      <w:color w:val="FF3300"/>
                                      <w:kern w:val="24"/>
                                      <w:sz w:val="36"/>
                                      <w:szCs w:val="36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EOL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6" o:spid="_x0000_s1026" type="#_x0000_t202" style="position:absolute;margin-left:11.3pt;margin-top:84.1pt;width:1in;height:50.9pt;rotation:90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" filled="f" stroked="f">
                      <v:textbox style="mso-fit-shape-to-text:t">
                        <w:txbxContent>
                          <w:p w:rsidR="00810FBA" w:rsidRDefault="00810FBA" w:rsidP="00810F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Print" w:hAnsi="Segoe Print" w:cstheme="minorBidi"/>
                                <w:b/>
                                <w:bCs/>
                                <w:color w:val="FF3300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NCAR</w:t>
                            </w:r>
                          </w:p>
                          <w:p w:rsidR="00810FBA" w:rsidRDefault="00810FBA" w:rsidP="00810F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Print" w:hAnsi="Segoe Print" w:cstheme="minorBidi"/>
                                <w:b/>
                                <w:bCs/>
                                <w:color w:val="FF3300"/>
                                <w:kern w:val="24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10FBA"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2AC3AAA" wp14:editId="445345D4">
                      <wp:simplePos x="0" y="0"/>
                      <wp:positionH relativeFrom="column">
                        <wp:posOffset>682396</wp:posOffset>
                      </wp:positionH>
                      <wp:positionV relativeFrom="paragraph">
                        <wp:posOffset>759460</wp:posOffset>
                      </wp:positionV>
                      <wp:extent cx="2017395" cy="338455"/>
                      <wp:effectExtent l="0" t="0" r="0" b="0"/>
                      <wp:wrapNone/>
                      <wp:docPr id="5" name="Text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017395" cy="338455"/>
                              </a:xfrm>
                              <a:prstGeom prst="rect">
                                <a:avLst/>
                              </a:prstGeom>
                              <a:noFill/>
                              <a:effectLst/>
                            </wps:spPr>
                            <wps:txbx>
                              <w:txbxContent>
                                <w:p w:rsidR="00810FBA" w:rsidRDefault="00810FBA" w:rsidP="00810FBA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  <w:r>
                                    <w:rPr>
                                      <w:rFonts w:ascii="Segoe Print" w:hAnsi="Segoe Print" w:cstheme="minorBidi"/>
                                      <w:b/>
                                      <w:bCs/>
                                      <w:color w:val="FF3300"/>
                                      <w:kern w:val="24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Michael </w:t>
                                  </w:r>
                                  <w:proofErr w:type="spellStart"/>
                                  <w:r>
                                    <w:rPr>
                                      <w:rFonts w:ascii="Segoe Print" w:hAnsi="Segoe Print" w:cstheme="minorBidi"/>
                                      <w:b/>
                                      <w:bCs/>
                                      <w:color w:val="FF3300"/>
                                      <w:kern w:val="24"/>
                                      <w:sz w:val="32"/>
                                      <w:szCs w:val="32"/>
                                      <w14:textOutline w14:w="9525" w14:cap="flat" w14:cmpd="sng" w14:algn="ctr">
                                        <w14:solidFill>
                                          <w14:schemeClr w14:val="tx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Charnick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Box 12" o:spid="_x0000_s1027" type="#_x0000_t202" style="position:absolute;margin-left:53.75pt;margin-top:59.8pt;width:158.85pt;height:26.65pt;rotation:90;z-index:2516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" filled="f" stroked="f">
                      <v:textbox style="mso-fit-shape-to-text:t">
                        <w:txbxContent>
                          <w:p w:rsidR="00810FBA" w:rsidRDefault="00810FBA" w:rsidP="00810FB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Segoe Print" w:hAnsi="Segoe Print" w:cstheme="minorBidi"/>
                                <w:b/>
                                <w:bCs/>
                                <w:color w:val="FF3300"/>
                                <w:kern w:val="24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Michael </w:t>
                            </w:r>
                            <w:proofErr w:type="spellStart"/>
                            <w:r>
                              <w:rPr>
                                <w:rFonts w:ascii="Segoe Print" w:hAnsi="Segoe Print" w:cstheme="minorBidi"/>
                                <w:b/>
                                <w:bCs/>
                                <w:color w:val="FF3300"/>
                                <w:kern w:val="24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Charnick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4B4A">
              <w:rPr>
                <w:noProof/>
                <w:vertAlign w:val="subscript"/>
              </w:rPr>
              <w:drawing>
                <wp:anchor distT="0" distB="0" distL="114300" distR="114300" simplePos="0" relativeHeight="251649536" behindDoc="0" locked="0" layoutInCell="1" allowOverlap="1" wp14:anchorId="49AAA716" wp14:editId="32D8E55D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1932940</wp:posOffset>
                  </wp:positionV>
                  <wp:extent cx="1894840" cy="2408555"/>
                  <wp:effectExtent l="266700" t="0" r="257810" b="0"/>
                  <wp:wrapNone/>
                  <wp:docPr id="16" name="Picture 14" descr="C:\Users\charnick\AppData\Local\Temp\deepwave logo nz 2014 spiral re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charnick\AppData\Local\Temp\deepwave logo nz 2014 spiral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4840" cy="2408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5DE5" w:rsidTr="00A024F1">
        <w:trPr>
          <w:trHeight w:hRule="exact" w:val="360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-1" w:type="dxa"/>
              <w:right w:w="-1" w:type="dxa"/>
            </w:tcMar>
          </w:tcPr>
          <w:p w:rsidR="00FD5DE5" w:rsidRDefault="00CE09EE" w:rsidP="0006735D">
            <w:pPr>
              <w:rPr>
                <w:vertAlign w:val="subscript"/>
              </w:rPr>
            </w:pPr>
            <w:r>
              <w:rPr>
                <w:noProof/>
                <w:vertAlign w:val="subscript"/>
              </w:rPr>
              <w:drawing>
                <wp:anchor distT="0" distB="0" distL="114300" distR="114300" simplePos="0" relativeHeight="251661824" behindDoc="0" locked="0" layoutInCell="1" allowOverlap="1" wp14:anchorId="5ACC8F51" wp14:editId="74A302B2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184729</wp:posOffset>
                  </wp:positionV>
                  <wp:extent cx="2825115" cy="204787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2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11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D5DE5" w:rsidTr="00A024F1">
        <w:trPr>
          <w:trHeight w:hRule="exact" w:val="3060"/>
        </w:trPr>
        <w:tc>
          <w:tcPr>
            <w:tcW w:w="4860" w:type="dxa"/>
            <w:tcBorders>
              <w:top w:val="nil"/>
            </w:tcBorders>
            <w:shd w:val="clear" w:color="auto" w:fill="auto"/>
            <w:tcMar>
              <w:left w:w="-1" w:type="dxa"/>
              <w:right w:w="-1" w:type="dxa"/>
            </w:tcMar>
          </w:tcPr>
          <w:p w:rsidR="00FD5DE5" w:rsidRDefault="00AB14AB" w:rsidP="0006735D">
            <w:pPr>
              <w:rPr>
                <w:vertAlign w:val="subscript"/>
              </w:rPr>
            </w:pPr>
            <w:r>
              <w:rPr>
                <w:noProof/>
                <w:vertAlign w:val="subscript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5229EF2" wp14:editId="3C3864E2">
                      <wp:simplePos x="0" y="0"/>
                      <wp:positionH relativeFrom="column">
                        <wp:posOffset>1946395</wp:posOffset>
                      </wp:positionH>
                      <wp:positionV relativeFrom="paragraph">
                        <wp:posOffset>797592</wp:posOffset>
                      </wp:positionV>
                      <wp:extent cx="2057945" cy="300393"/>
                      <wp:effectExtent l="2222" t="0" r="2223" b="2222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2057945" cy="3003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14AB" w:rsidRPr="00AB14AB" w:rsidRDefault="00AB14AB" w:rsidP="00AB14AB">
                                  <w:pPr>
                                    <w:jc w:val="right"/>
                                    <w:rPr>
                                      <w:rFonts w:ascii="Segoe Print" w:hAnsi="Segoe Prin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B14AB">
                                    <w:rPr>
                                      <w:rFonts w:ascii="Segoe Print" w:hAnsi="Segoe Print"/>
                                      <w:b/>
                                      <w:sz w:val="16"/>
                                      <w:szCs w:val="16"/>
                                    </w:rPr>
                                    <w:t>001/2014</w:t>
                                  </w:r>
                                  <w:r>
                                    <w:rPr>
                                      <w:rFonts w:ascii="Segoe Print" w:hAnsi="Segoe Print"/>
                                      <w:b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" o:spid="_x0000_s1028" type="#_x0000_t202" style="position:absolute;margin-left:153.25pt;margin-top:62.8pt;width:162.05pt;height:23.65pt;rotation:9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" fillcolor="white [3201]" stroked="f" strokeweight=".5pt">
                      <v:textbox>
                        <w:txbxContent>
                          <w:p w:rsidR="00AB14AB" w:rsidRPr="00AB14AB" w:rsidRDefault="00AB14AB" w:rsidP="00AB14AB">
                            <w:pPr>
                              <w:jc w:val="right"/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</w:pPr>
                            <w:r w:rsidRPr="00AB14AB"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>001/2014</w:t>
                            </w:r>
                            <w:r>
                              <w:rPr>
                                <w:rFonts w:ascii="Segoe Print" w:hAnsi="Segoe Print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FD5DE5" w:rsidRDefault="00FD5DE5">
      <w:pPr>
        <w:rPr>
          <w:vertAlign w:val="subscript"/>
        </w:rPr>
      </w:pPr>
    </w:p>
    <w:p w:rsidR="00AA69B7" w:rsidRPr="00844D24" w:rsidRDefault="00A024F1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5E5AC10" wp14:editId="7706BA60">
                <wp:simplePos x="0" y="0"/>
                <wp:positionH relativeFrom="column">
                  <wp:posOffset>546735</wp:posOffset>
                </wp:positionH>
                <wp:positionV relativeFrom="paragraph">
                  <wp:posOffset>165100</wp:posOffset>
                </wp:positionV>
                <wp:extent cx="4937760" cy="4508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93776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43.05pt;margin-top:13pt;width:388.8pt;height:3.55pt;flip:y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" fillcolor="white [3212]" stroked="f"/>
            </w:pict>
          </mc:Fallback>
        </mc:AlternateContent>
      </w:r>
      <w:r w:rsidR="008E79B0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18ADF9B" wp14:editId="47B0E0D3">
                <wp:simplePos x="0" y="0"/>
                <wp:positionH relativeFrom="column">
                  <wp:posOffset>546811</wp:posOffset>
                </wp:positionH>
                <wp:positionV relativeFrom="paragraph">
                  <wp:posOffset>2153921</wp:posOffset>
                </wp:positionV>
                <wp:extent cx="4937760" cy="303454"/>
                <wp:effectExtent l="0" t="0" r="0" b="190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7760" cy="3034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43.05pt;margin-top:169.6pt;width:388.8pt;height:23.9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" fillcolor="white [3212]" stroked="f"/>
            </w:pict>
          </mc:Fallback>
        </mc:AlternateContent>
      </w:r>
    </w:p>
    <w:sectPr w:rsidR="00AA69B7" w:rsidRPr="00844D24" w:rsidSect="00E60A56">
      <w:pgSz w:w="11904" w:h="16836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defaultTabStop w:val="720"/>
  <w:drawingGridHorizontalSpacing w:val="144"/>
  <w:drawingGridVerticalSpacing w:val="144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DE6891"/>
    <w:rsid w:val="000359F9"/>
    <w:rsid w:val="0006735D"/>
    <w:rsid w:val="000E6C43"/>
    <w:rsid w:val="00112F6B"/>
    <w:rsid w:val="002416F7"/>
    <w:rsid w:val="0029259A"/>
    <w:rsid w:val="002F37DC"/>
    <w:rsid w:val="00365D34"/>
    <w:rsid w:val="003A2D5D"/>
    <w:rsid w:val="004044EC"/>
    <w:rsid w:val="00417A31"/>
    <w:rsid w:val="004D2513"/>
    <w:rsid w:val="004E71BB"/>
    <w:rsid w:val="00501662"/>
    <w:rsid w:val="00510B10"/>
    <w:rsid w:val="005A2612"/>
    <w:rsid w:val="005F6F9C"/>
    <w:rsid w:val="00691B2A"/>
    <w:rsid w:val="006E3B86"/>
    <w:rsid w:val="006F7F04"/>
    <w:rsid w:val="00714A9F"/>
    <w:rsid w:val="00777BA9"/>
    <w:rsid w:val="00785C74"/>
    <w:rsid w:val="00796EF3"/>
    <w:rsid w:val="00810FBA"/>
    <w:rsid w:val="008153E1"/>
    <w:rsid w:val="00844D24"/>
    <w:rsid w:val="00854588"/>
    <w:rsid w:val="00865C44"/>
    <w:rsid w:val="00880419"/>
    <w:rsid w:val="008D1434"/>
    <w:rsid w:val="008E79B0"/>
    <w:rsid w:val="00904DD9"/>
    <w:rsid w:val="00930B58"/>
    <w:rsid w:val="009D1B7E"/>
    <w:rsid w:val="009F26EB"/>
    <w:rsid w:val="00A024F1"/>
    <w:rsid w:val="00A11DCA"/>
    <w:rsid w:val="00AA5C63"/>
    <w:rsid w:val="00AA69B7"/>
    <w:rsid w:val="00AB14AB"/>
    <w:rsid w:val="00AB4B4A"/>
    <w:rsid w:val="00B02685"/>
    <w:rsid w:val="00B02F56"/>
    <w:rsid w:val="00B07607"/>
    <w:rsid w:val="00B4440C"/>
    <w:rsid w:val="00B92404"/>
    <w:rsid w:val="00BB068F"/>
    <w:rsid w:val="00CE09EE"/>
    <w:rsid w:val="00CE0E0F"/>
    <w:rsid w:val="00CF27BC"/>
    <w:rsid w:val="00D572D1"/>
    <w:rsid w:val="00D57B68"/>
    <w:rsid w:val="00DE6891"/>
    <w:rsid w:val="00DF3D9C"/>
    <w:rsid w:val="00E2619C"/>
    <w:rsid w:val="00E30951"/>
    <w:rsid w:val="00E51D0C"/>
    <w:rsid w:val="00E60A56"/>
    <w:rsid w:val="00E86F42"/>
    <w:rsid w:val="00EA6258"/>
    <w:rsid w:val="00EC3D96"/>
    <w:rsid w:val="00F1299B"/>
    <w:rsid w:val="00F63189"/>
    <w:rsid w:val="00FA5ECD"/>
    <w:rsid w:val="00FB2C99"/>
    <w:rsid w:val="00FC7A09"/>
    <w:rsid w:val="00FD5DE5"/>
    <w:rsid w:val="00FE2A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1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F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0FB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B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14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16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6F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10FBA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nick\AppData\Local\Temp\Temp1_Word-Epson-Inkjet-PVC-Layout.zip\Word\Epson-Inkjet-PVC-Layou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732532C-8A14-4EE1-BEA0-081D37267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Epson-Inkjet-PVC-Layout.dotx</Template>
  <TotalTime>51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8up ID Card Layout</vt:lpstr>
    </vt:vector>
  </TitlesOfParts>
  <Company>BrainstormIDSupply.com</Company>
  <LinksUpToDate>false</LinksUpToDate>
  <CharactersWithSpaces>28</CharactersWithSpaces>
  <SharedDoc>false</SharedDoc>
  <HyperlinkBase>http://brainstormidsupply.com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8up ID Card Layout</dc:title>
  <dc:creator>charnick</dc:creator>
  <cp:keywords>id card, id badge, identification template</cp:keywords>
  <cp:lastModifiedBy>Mike</cp:lastModifiedBy>
  <cp:revision>6</cp:revision>
  <cp:lastPrinted>2014-04-29T23:01:00Z</cp:lastPrinted>
  <dcterms:created xsi:type="dcterms:W3CDTF">2014-04-29T22:55:00Z</dcterms:created>
  <dcterms:modified xsi:type="dcterms:W3CDTF">2014-04-30T22:29:00Z</dcterms:modified>
</cp:coreProperties>
</file>